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496" w:rsidRDefault="001F5496" w:rsidP="007F08FC">
      <w:pPr>
        <w:pStyle w:val="Geenafstand"/>
      </w:pPr>
    </w:p>
    <w:p w:rsidR="00942801" w:rsidRDefault="00942801" w:rsidP="007F08FC">
      <w:pPr>
        <w:pStyle w:val="Geenafstand"/>
      </w:pPr>
    </w:p>
    <w:p w:rsidR="00942801" w:rsidRDefault="00942801" w:rsidP="007F08FC">
      <w:pPr>
        <w:pStyle w:val="Geenafstand"/>
      </w:pPr>
    </w:p>
    <w:p w:rsidR="00942801" w:rsidRDefault="00942801" w:rsidP="007F08FC">
      <w:pPr>
        <w:pStyle w:val="Geenafstand"/>
      </w:pPr>
    </w:p>
    <w:p w:rsidR="00B33CEE" w:rsidRPr="001F63CD" w:rsidRDefault="00B33CEE" w:rsidP="00B33CEE">
      <w:pPr>
        <w:rPr>
          <w:b/>
          <w:noProof/>
          <w:color w:val="FF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1F63CD">
        <w:rPr>
          <w:b/>
          <w:noProof/>
          <w:color w:val="FF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Heeeee</w:t>
      </w:r>
      <w:r>
        <w:rPr>
          <w:b/>
          <w:noProof/>
          <w:color w:val="FF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,</w:t>
      </w:r>
      <w:r w:rsidRPr="001F63CD">
        <w:rPr>
          <w:b/>
          <w:noProof/>
          <w:color w:val="FF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jij daar!</w:t>
      </w:r>
    </w:p>
    <w:p w:rsidR="00B33CEE" w:rsidRDefault="00B33CEE" w:rsidP="00B33CEE">
      <w:pPr>
        <w:spacing w:after="0"/>
        <w:ind w:left="-851"/>
        <w:rPr>
          <w:sz w:val="32"/>
          <w:szCs w:val="32"/>
        </w:rPr>
      </w:pPr>
      <w:r w:rsidRPr="000A5BA4">
        <w:rPr>
          <w:sz w:val="32"/>
          <w:szCs w:val="32"/>
        </w:rPr>
        <w:t xml:space="preserve">Hou je van knutselen en zingen? Vind je het leuk om naar </w:t>
      </w:r>
    </w:p>
    <w:p w:rsidR="00B33CEE" w:rsidRDefault="00653733" w:rsidP="00B33CEE">
      <w:pPr>
        <w:spacing w:after="0"/>
        <w:ind w:left="-851"/>
        <w:rPr>
          <w:sz w:val="32"/>
          <w:szCs w:val="32"/>
        </w:rPr>
      </w:pPr>
      <w:r w:rsidRPr="000A5BA4">
        <w:rPr>
          <w:sz w:val="32"/>
          <w:szCs w:val="32"/>
        </w:rPr>
        <w:t>Bijbelverhalen</w:t>
      </w:r>
      <w:r w:rsidR="00B33CEE" w:rsidRPr="000A5BA4">
        <w:rPr>
          <w:sz w:val="32"/>
          <w:szCs w:val="32"/>
        </w:rPr>
        <w:t xml:space="preserve"> te luisteren?</w:t>
      </w:r>
      <w:r w:rsidR="00B33CEE">
        <w:rPr>
          <w:sz w:val="32"/>
          <w:szCs w:val="32"/>
        </w:rPr>
        <w:t xml:space="preserve"> </w:t>
      </w:r>
      <w:r w:rsidR="00B33CEE" w:rsidRPr="000A5BA4">
        <w:rPr>
          <w:sz w:val="32"/>
          <w:szCs w:val="32"/>
        </w:rPr>
        <w:t xml:space="preserve">Zit je in groep 1 t/m 8 van de basisschool? </w:t>
      </w:r>
    </w:p>
    <w:p w:rsidR="00B33CEE" w:rsidRPr="000A5BA4" w:rsidRDefault="00B33CEE" w:rsidP="00B33CEE">
      <w:pPr>
        <w:spacing w:after="0"/>
        <w:ind w:left="-851"/>
        <w:rPr>
          <w:sz w:val="32"/>
          <w:szCs w:val="32"/>
        </w:rPr>
      </w:pPr>
      <w:r w:rsidRPr="000A5BA4">
        <w:rPr>
          <w:sz w:val="32"/>
          <w:szCs w:val="32"/>
        </w:rPr>
        <w:t>Dan ben je weer van harte welkom bij onze zondagsschool en/of bijbelclub.</w:t>
      </w:r>
    </w:p>
    <w:p w:rsidR="00B33CEE" w:rsidRDefault="00B33CEE" w:rsidP="00B33CEE">
      <w:pPr>
        <w:spacing w:after="0"/>
        <w:ind w:left="-851"/>
      </w:pPr>
    </w:p>
    <w:p w:rsidR="00B33CEE" w:rsidRPr="00CB2A79" w:rsidRDefault="00B33CEE" w:rsidP="00B33CEE">
      <w:pPr>
        <w:spacing w:after="0"/>
        <w:ind w:left="-851"/>
        <w:rPr>
          <w:b/>
        </w:rPr>
      </w:pPr>
      <w:r w:rsidRPr="00CB2A79">
        <w:rPr>
          <w:b/>
        </w:rPr>
        <w:t>Bijbelclub:</w:t>
      </w:r>
    </w:p>
    <w:p w:rsidR="00B33CEE" w:rsidRDefault="00B33CEE" w:rsidP="00B33CEE">
      <w:pPr>
        <w:spacing w:after="0"/>
        <w:ind w:left="-851"/>
        <w:rPr>
          <w:iCs/>
          <w:color w:val="222222"/>
          <w:shd w:val="clear" w:color="auto" w:fill="FFFFFF"/>
        </w:rPr>
      </w:pPr>
      <w:r w:rsidRPr="008909AD">
        <w:t>basisschool groep 1, 2 en 3:</w:t>
      </w:r>
      <w:r w:rsidRPr="008909AD">
        <w:rPr>
          <w:iCs/>
          <w:color w:val="222222"/>
          <w:shd w:val="clear" w:color="auto" w:fill="FFFFFF"/>
        </w:rPr>
        <w:t xml:space="preserve"> </w:t>
      </w:r>
      <w:r>
        <w:rPr>
          <w:iCs/>
          <w:color w:val="222222"/>
          <w:shd w:val="clear" w:color="auto" w:fill="FFFFFF"/>
        </w:rPr>
        <w:t xml:space="preserve">donderdagmiddag </w:t>
      </w:r>
      <w:r w:rsidRPr="00B53E6A">
        <w:rPr>
          <w:b/>
          <w:u w:val="single"/>
        </w:rPr>
        <w:t>om de week</w:t>
      </w:r>
    </w:p>
    <w:p w:rsidR="00B33CEE" w:rsidRPr="00C27E3E" w:rsidRDefault="00B33CEE" w:rsidP="00B33CEE">
      <w:pPr>
        <w:spacing w:after="0"/>
        <w:ind w:left="-851"/>
      </w:pPr>
      <w:r>
        <w:t>van 15.30 uur tot 16.45</w:t>
      </w:r>
      <w:r w:rsidRPr="00C27E3E">
        <w:t xml:space="preserve"> uur.</w:t>
      </w:r>
      <w:r>
        <w:t xml:space="preserve"> </w:t>
      </w:r>
      <w:r w:rsidRPr="00C27E3E">
        <w:t>(1</w:t>
      </w:r>
      <w:r w:rsidRPr="00C27E3E">
        <w:rPr>
          <w:vertAlign w:val="superscript"/>
        </w:rPr>
        <w:t>e</w:t>
      </w:r>
      <w:r w:rsidRPr="00C27E3E">
        <w:t xml:space="preserve"> keer </w:t>
      </w:r>
      <w:r w:rsidR="0075766A">
        <w:t>3</w:t>
      </w:r>
      <w:r w:rsidR="00532469">
        <w:t xml:space="preserve"> oktober</w:t>
      </w:r>
      <w:r w:rsidRPr="00C27E3E">
        <w:t>)</w:t>
      </w:r>
    </w:p>
    <w:p w:rsidR="00B33CEE" w:rsidRPr="007C3769" w:rsidRDefault="00B33CEE" w:rsidP="00B33CEE">
      <w:pPr>
        <w:spacing w:after="0"/>
        <w:ind w:left="-851"/>
        <w:rPr>
          <w:u w:val="single"/>
        </w:rPr>
      </w:pPr>
    </w:p>
    <w:p w:rsidR="00B33CEE" w:rsidRDefault="00B33CEE" w:rsidP="00B33CEE">
      <w:pPr>
        <w:spacing w:after="0"/>
        <w:ind w:left="-851"/>
      </w:pPr>
      <w:r>
        <w:t xml:space="preserve">basisschool groep </w:t>
      </w:r>
      <w:r w:rsidRPr="00C27E3E">
        <w:t xml:space="preserve">4 en 5: donderdagmiddag </w:t>
      </w:r>
      <w:r w:rsidRPr="00B53E6A">
        <w:rPr>
          <w:b/>
          <w:u w:val="single"/>
        </w:rPr>
        <w:t>om de week</w:t>
      </w:r>
    </w:p>
    <w:p w:rsidR="00B33CEE" w:rsidRPr="00C27E3E" w:rsidRDefault="00B33CEE" w:rsidP="00B33CEE">
      <w:pPr>
        <w:spacing w:after="0"/>
        <w:ind w:left="-851"/>
      </w:pPr>
      <w:r>
        <w:t>van 15.30 uur tot 16.45</w:t>
      </w:r>
      <w:r w:rsidRPr="00C27E3E">
        <w:t xml:space="preserve"> uur.</w:t>
      </w:r>
      <w:r>
        <w:t xml:space="preserve"> </w:t>
      </w:r>
      <w:r w:rsidRPr="00C27E3E">
        <w:t>(1</w:t>
      </w:r>
      <w:r w:rsidRPr="00C27E3E">
        <w:rPr>
          <w:vertAlign w:val="superscript"/>
        </w:rPr>
        <w:t>e</w:t>
      </w:r>
      <w:r w:rsidRPr="00C27E3E">
        <w:t xml:space="preserve"> keer</w:t>
      </w:r>
      <w:r w:rsidR="0075766A">
        <w:t xml:space="preserve"> 3</w:t>
      </w:r>
      <w:r w:rsidR="00532469">
        <w:t xml:space="preserve"> oktober</w:t>
      </w:r>
      <w:r w:rsidRPr="00C27E3E">
        <w:t>)</w:t>
      </w:r>
    </w:p>
    <w:p w:rsidR="00B33CEE" w:rsidRDefault="00B33CEE" w:rsidP="00B33CEE">
      <w:pPr>
        <w:spacing w:after="0"/>
        <w:ind w:left="-851"/>
      </w:pPr>
    </w:p>
    <w:p w:rsidR="00532469" w:rsidRDefault="00532469" w:rsidP="00B33CEE">
      <w:pPr>
        <w:spacing w:after="0"/>
        <w:ind w:left="-851"/>
      </w:pPr>
      <w:r>
        <w:t xml:space="preserve">basisschool </w:t>
      </w:r>
      <w:r w:rsidRPr="006F00FB">
        <w:rPr>
          <w:b/>
        </w:rPr>
        <w:t>groep 6</w:t>
      </w:r>
      <w:r>
        <w:t xml:space="preserve">: heeft </w:t>
      </w:r>
      <w:r w:rsidR="00985A23">
        <w:t>dit jaar d</w:t>
      </w:r>
      <w:r>
        <w:t>e</w:t>
      </w:r>
      <w:r w:rsidR="006F00FB">
        <w:t xml:space="preserve"> keuze</w:t>
      </w:r>
      <w:r>
        <w:t xml:space="preserve">mogelijkheid </w:t>
      </w:r>
      <w:r w:rsidR="006F00FB">
        <w:t>om</w:t>
      </w:r>
      <w:r>
        <w:t xml:space="preserve"> de donderdagmiddag of de vrijdagavond te bezoeken. (Deze keuze geldt dan </w:t>
      </w:r>
      <w:r w:rsidR="005F6905">
        <w:t xml:space="preserve">wel voor het </w:t>
      </w:r>
      <w:r>
        <w:t>hele seizoen)</w:t>
      </w:r>
    </w:p>
    <w:p w:rsidR="00532469" w:rsidRPr="00C27E3E" w:rsidRDefault="00532469" w:rsidP="00B33CEE">
      <w:pPr>
        <w:spacing w:after="0"/>
        <w:ind w:left="-851"/>
      </w:pPr>
    </w:p>
    <w:p w:rsidR="00B33CEE" w:rsidRDefault="00532469" w:rsidP="00B33CEE">
      <w:pPr>
        <w:spacing w:after="0"/>
        <w:ind w:left="-851"/>
      </w:pPr>
      <w:r>
        <w:t xml:space="preserve">basisschool groep </w:t>
      </w:r>
      <w:r w:rsidR="00B33CEE" w:rsidRPr="00C27E3E">
        <w:t xml:space="preserve">7 en 8: </w:t>
      </w:r>
      <w:r w:rsidR="00B33CEE">
        <w:t xml:space="preserve">elke </w:t>
      </w:r>
      <w:r w:rsidR="00B33CEE" w:rsidRPr="00C27E3E">
        <w:t>vrijdagavond</w:t>
      </w:r>
      <w:r w:rsidR="00B33CEE">
        <w:t xml:space="preserve"> </w:t>
      </w:r>
      <w:r w:rsidR="00B33CEE" w:rsidRPr="003C42D9">
        <w:rPr>
          <w:b/>
          <w:u w:val="single"/>
        </w:rPr>
        <w:t>om de week</w:t>
      </w:r>
    </w:p>
    <w:p w:rsidR="00B33CEE" w:rsidRPr="00C27E3E" w:rsidRDefault="00B33CEE" w:rsidP="00B33CEE">
      <w:pPr>
        <w:spacing w:after="0"/>
        <w:ind w:left="-851"/>
      </w:pPr>
      <w:r w:rsidRPr="00C27E3E">
        <w:t>van 19.00 uur tot 20.15 uur.</w:t>
      </w:r>
      <w:r>
        <w:t xml:space="preserve"> </w:t>
      </w:r>
      <w:r w:rsidRPr="00C27E3E">
        <w:t>(1</w:t>
      </w:r>
      <w:r w:rsidRPr="00C27E3E">
        <w:rPr>
          <w:vertAlign w:val="superscript"/>
        </w:rPr>
        <w:t>e</w:t>
      </w:r>
      <w:r>
        <w:t xml:space="preserve"> keer </w:t>
      </w:r>
      <w:r w:rsidR="0075766A">
        <w:t>4</w:t>
      </w:r>
      <w:bookmarkStart w:id="0" w:name="_GoBack"/>
      <w:bookmarkEnd w:id="0"/>
      <w:r w:rsidR="00532469">
        <w:t xml:space="preserve"> oktober</w:t>
      </w:r>
      <w:r w:rsidRPr="00C27E3E">
        <w:t>)</w:t>
      </w:r>
    </w:p>
    <w:p w:rsidR="00B33CEE" w:rsidRDefault="00B33CEE" w:rsidP="00B33CEE">
      <w:pPr>
        <w:spacing w:after="0"/>
        <w:ind w:left="-851"/>
      </w:pPr>
    </w:p>
    <w:p w:rsidR="00B33CEE" w:rsidRPr="00CB2A79" w:rsidRDefault="00B33CEE" w:rsidP="00B33CEE">
      <w:pPr>
        <w:spacing w:after="0"/>
        <w:ind w:left="-851"/>
        <w:rPr>
          <w:b/>
        </w:rPr>
      </w:pPr>
      <w:r w:rsidRPr="00CB2A79">
        <w:rPr>
          <w:b/>
        </w:rPr>
        <w:t>Tienerclub:</w:t>
      </w:r>
    </w:p>
    <w:p w:rsidR="00B33CEE" w:rsidRPr="00C27E3E" w:rsidRDefault="00B33CEE" w:rsidP="00B33CEE">
      <w:pPr>
        <w:spacing w:after="0"/>
        <w:ind w:left="-851"/>
      </w:pPr>
      <w:r w:rsidRPr="00C27E3E">
        <w:t>Voor de jeugd van de eerste vier klassen van het voortgezet onderwijs.</w:t>
      </w:r>
    </w:p>
    <w:p w:rsidR="00B33CEE" w:rsidRPr="00C27E3E" w:rsidRDefault="00B33CEE" w:rsidP="00B33CEE">
      <w:pPr>
        <w:spacing w:after="0"/>
        <w:ind w:left="-851"/>
      </w:pPr>
      <w:r>
        <w:t>Op</w:t>
      </w:r>
      <w:r w:rsidRPr="00C27E3E">
        <w:t xml:space="preserve"> vrijdagavond </w:t>
      </w:r>
      <w:r>
        <w:t xml:space="preserve">27 september </w:t>
      </w:r>
      <w:r w:rsidRPr="00C27E3E">
        <w:t>v</w:t>
      </w:r>
      <w:r>
        <w:t>an 19.30 uur tot 21.00 uur beginnen we het seizoen.</w:t>
      </w:r>
      <w:r w:rsidRPr="00C27E3E">
        <w:t xml:space="preserve"> </w:t>
      </w:r>
    </w:p>
    <w:p w:rsidR="00B33CEE" w:rsidRDefault="00B33CEE" w:rsidP="00B33CEE">
      <w:pPr>
        <w:spacing w:after="0"/>
        <w:ind w:left="-851"/>
      </w:pPr>
    </w:p>
    <w:p w:rsidR="00B33CEE" w:rsidRPr="007C3769" w:rsidRDefault="00B33CEE" w:rsidP="00B33CEE">
      <w:pPr>
        <w:spacing w:after="0"/>
        <w:ind w:left="-851"/>
        <w:rPr>
          <w:b/>
        </w:rPr>
      </w:pPr>
      <w:r w:rsidRPr="007C3769">
        <w:rPr>
          <w:b/>
        </w:rPr>
        <w:t>Zondagsschool:</w:t>
      </w:r>
    </w:p>
    <w:p w:rsidR="00B33CEE" w:rsidRDefault="00B33CEE" w:rsidP="00B33CEE">
      <w:pPr>
        <w:spacing w:after="0"/>
        <w:ind w:left="-851"/>
      </w:pPr>
      <w:r w:rsidRPr="00A8267B">
        <w:t xml:space="preserve">Alle kinderen in de basisschoolleeftijd zijn ook van harte welkom op de </w:t>
      </w:r>
      <w:r w:rsidRPr="00AA23DC">
        <w:t>zondagsschool</w:t>
      </w:r>
    </w:p>
    <w:p w:rsidR="00B33CEE" w:rsidRPr="00C27E3E" w:rsidRDefault="00B33CEE" w:rsidP="00B33CEE">
      <w:pPr>
        <w:spacing w:after="0"/>
        <w:ind w:left="-851"/>
      </w:pPr>
      <w:r>
        <w:t>E</w:t>
      </w:r>
      <w:r w:rsidRPr="00C27E3E">
        <w:t>lke zondagmorgen van 11.00 tot 12.15 uur. (1</w:t>
      </w:r>
      <w:r w:rsidRPr="00C27E3E">
        <w:rPr>
          <w:vertAlign w:val="superscript"/>
        </w:rPr>
        <w:t>e</w:t>
      </w:r>
      <w:r>
        <w:t xml:space="preserve"> keer 29 september</w:t>
      </w:r>
      <w:r w:rsidRPr="00C27E3E">
        <w:t>)</w:t>
      </w:r>
    </w:p>
    <w:p w:rsidR="00B33CEE" w:rsidRDefault="00B33CEE" w:rsidP="00B33CEE">
      <w:pPr>
        <w:spacing w:after="0"/>
      </w:pPr>
    </w:p>
    <w:p w:rsidR="00B33CEE" w:rsidRDefault="00B33CEE" w:rsidP="00B33CEE">
      <w:pPr>
        <w:spacing w:after="0"/>
      </w:pPr>
      <w:r>
        <w:t>Waar: ‘De Bron’, Kerkplein 2</w:t>
      </w:r>
    </w:p>
    <w:p w:rsidR="00B33CEE" w:rsidRDefault="00B33CEE" w:rsidP="00B33CEE">
      <w:pPr>
        <w:spacing w:after="0"/>
      </w:pPr>
      <w:r>
        <w:t>Kosten: € 7,50 per seizoen</w:t>
      </w:r>
    </w:p>
    <w:p w:rsidR="00B33CEE" w:rsidRDefault="00B33CEE" w:rsidP="00B33CEE">
      <w:pPr>
        <w:spacing w:after="0"/>
      </w:pPr>
      <w:r>
        <w:t xml:space="preserve">Info: </w:t>
      </w:r>
      <w:hyperlink r:id="rId7" w:history="1">
        <w:r w:rsidRPr="00FF007E">
          <w:rPr>
            <w:rStyle w:val="Hyperlink"/>
          </w:rPr>
          <w:t>www.hervormdschelluinen.nl</w:t>
        </w:r>
      </w:hyperlink>
      <w:r w:rsidRPr="00FF007E">
        <w:t xml:space="preserve"> </w:t>
      </w:r>
      <w:r>
        <w:t>of Bert Toet 0184-652711</w:t>
      </w:r>
    </w:p>
    <w:p w:rsidR="00994F26" w:rsidRDefault="005F6905" w:rsidP="00563A43">
      <w:pPr>
        <w:pStyle w:val="Geenafstand"/>
        <w:rPr>
          <w:rFonts w:ascii="Museo Sans 500" w:eastAsia="Times New Roman" w:hAnsi="Museo Sans 500"/>
          <w:kern w:val="24"/>
          <w:sz w:val="24"/>
          <w:szCs w:val="24"/>
        </w:rPr>
      </w:pPr>
      <w:r w:rsidRPr="000A5BA4"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59264" behindDoc="1" locked="0" layoutInCell="1" allowOverlap="1" wp14:anchorId="1FED4C9F" wp14:editId="6DA13837">
            <wp:simplePos x="0" y="0"/>
            <wp:positionH relativeFrom="column">
              <wp:posOffset>828675</wp:posOffset>
            </wp:positionH>
            <wp:positionV relativeFrom="paragraph">
              <wp:posOffset>63748</wp:posOffset>
            </wp:positionV>
            <wp:extent cx="3733165" cy="1868485"/>
            <wp:effectExtent l="0" t="0" r="635" b="0"/>
            <wp:wrapNone/>
            <wp:docPr id="4" name="Afbeelding 4" descr="E:\Users\Cora\Pictures\clu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Cora\Pictures\club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35" b="11119"/>
                    <a:stretch/>
                  </pic:blipFill>
                  <pic:spPr bwMode="auto">
                    <a:xfrm>
                      <a:off x="0" y="0"/>
                      <a:ext cx="3733165" cy="186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4F2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48C" w:rsidRDefault="00E0648C" w:rsidP="00896368">
      <w:pPr>
        <w:spacing w:after="0" w:line="240" w:lineRule="auto"/>
      </w:pPr>
      <w:r>
        <w:separator/>
      </w:r>
    </w:p>
  </w:endnote>
  <w:endnote w:type="continuationSeparator" w:id="0">
    <w:p w:rsidR="00E0648C" w:rsidRDefault="00E0648C" w:rsidP="00896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500">
    <w:altName w:val="Cambria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368" w:rsidRDefault="00896368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177047AC" wp14:editId="34A5D52A">
          <wp:simplePos x="0" y="0"/>
          <wp:positionH relativeFrom="column">
            <wp:posOffset>1022985</wp:posOffset>
          </wp:positionH>
          <wp:positionV relativeFrom="paragraph">
            <wp:posOffset>-123825</wp:posOffset>
          </wp:positionV>
          <wp:extent cx="3437611" cy="667258"/>
          <wp:effectExtent l="0" t="0" r="0" b="0"/>
          <wp:wrapNone/>
          <wp:docPr id="10" name="Afbeelding 10" descr="Afbeeldingsresultaat voor pkn geloof hoop en lief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pkn geloof hoop en lief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7611" cy="667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48C" w:rsidRDefault="00E0648C" w:rsidP="00896368">
      <w:pPr>
        <w:spacing w:after="0" w:line="240" w:lineRule="auto"/>
      </w:pPr>
      <w:r>
        <w:separator/>
      </w:r>
    </w:p>
  </w:footnote>
  <w:footnote w:type="continuationSeparator" w:id="0">
    <w:p w:rsidR="00E0648C" w:rsidRDefault="00E0648C" w:rsidP="00896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368" w:rsidRDefault="007F58F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4384" behindDoc="0" locked="0" layoutInCell="1" allowOverlap="1" wp14:anchorId="52EC9588" wp14:editId="3A84A86E">
          <wp:simplePos x="0" y="0"/>
          <wp:positionH relativeFrom="column">
            <wp:posOffset>4798695</wp:posOffset>
          </wp:positionH>
          <wp:positionV relativeFrom="paragraph">
            <wp:posOffset>317444</wp:posOffset>
          </wp:positionV>
          <wp:extent cx="1721375" cy="1290837"/>
          <wp:effectExtent l="5715" t="0" r="0" b="0"/>
          <wp:wrapNone/>
          <wp:docPr id="1" name="Afbeelding 1" descr="Afbeelding met lucht, buiten, gebouw, boom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to Ke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721375" cy="1290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335A" w:rsidRPr="00B03ACF">
      <w:rPr>
        <w:noProof/>
        <w:lang w:eastAsia="nl-NL"/>
      </w:rPr>
      <w:drawing>
        <wp:anchor distT="0" distB="0" distL="114300" distR="114300" simplePos="0" relativeHeight="251663360" behindDoc="0" locked="0" layoutInCell="1" allowOverlap="1" wp14:anchorId="0B4ADF9F" wp14:editId="5439AED9">
          <wp:simplePos x="0" y="0"/>
          <wp:positionH relativeFrom="column">
            <wp:posOffset>-542925</wp:posOffset>
          </wp:positionH>
          <wp:positionV relativeFrom="paragraph">
            <wp:posOffset>46834</wp:posOffset>
          </wp:positionV>
          <wp:extent cx="807085" cy="812165"/>
          <wp:effectExtent l="0" t="0" r="0" b="6985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07085" cy="812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335A" w:rsidRPr="00B03ACF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635CEF" wp14:editId="45874E7B">
              <wp:simplePos x="0" y="0"/>
              <wp:positionH relativeFrom="margin">
                <wp:posOffset>197773</wp:posOffset>
              </wp:positionH>
              <wp:positionV relativeFrom="paragraph">
                <wp:posOffset>24765</wp:posOffset>
              </wp:positionV>
              <wp:extent cx="3502325" cy="1013460"/>
              <wp:effectExtent l="0" t="0" r="3175" b="0"/>
              <wp:wrapNone/>
              <wp:docPr id="2" name="Tekstva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2325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3ACF" w:rsidRPr="0036335A" w:rsidRDefault="00B03ACF" w:rsidP="0036335A">
                          <w:pPr>
                            <w:pStyle w:val="Geenafstand"/>
                            <w:overflowPunct w:val="0"/>
                            <w:rPr>
                              <w:sz w:val="32"/>
                              <w:szCs w:val="32"/>
                            </w:rPr>
                          </w:pPr>
                          <w:r w:rsidRPr="0036335A">
                            <w:rPr>
                              <w:rFonts w:ascii="Museo Sans 500" w:eastAsia="Times New Roman" w:hAnsi="Museo Sans 500"/>
                              <w:b/>
                              <w:bCs/>
                              <w:color w:val="C00000"/>
                              <w:kern w:val="24"/>
                              <w:sz w:val="48"/>
                              <w:szCs w:val="32"/>
                            </w:rPr>
                            <w:t>Hervormde gemeente</w:t>
                          </w:r>
                        </w:p>
                        <w:p w:rsidR="00B03ACF" w:rsidRPr="0036335A" w:rsidRDefault="00B03ACF" w:rsidP="0036335A">
                          <w:pPr>
                            <w:pStyle w:val="Geenafstand"/>
                            <w:overflowPunct w:val="0"/>
                            <w:rPr>
                              <w:sz w:val="32"/>
                              <w:szCs w:val="32"/>
                            </w:rPr>
                          </w:pPr>
                          <w:r w:rsidRPr="0036335A">
                            <w:rPr>
                              <w:rFonts w:ascii="Museo Sans 500" w:eastAsia="Times New Roman" w:hAnsi="Museo Sans 500"/>
                              <w:b/>
                              <w:bCs/>
                              <w:color w:val="E98C00"/>
                              <w:kern w:val="24"/>
                              <w:sz w:val="48"/>
                              <w:szCs w:val="32"/>
                            </w:rPr>
                            <w:t>Schelluinen</w:t>
                          </w:r>
                        </w:p>
                      </w:txbxContent>
                    </wps:txbx>
                    <wps:bodyPr rot="0" vert="horz" wrap="square" lIns="132080" tIns="66040" rIns="132080" bIns="6604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E635CEF" id="_x0000_t202" coordsize="21600,21600" o:spt="202" path="m,l,21600r21600,l21600,xe">
              <v:stroke joinstyle="miter"/>
              <v:path gradientshapeok="t" o:connecttype="rect"/>
            </v:shapetype>
            <v:shape id="Tekstvak 13" o:spid="_x0000_s1026" type="#_x0000_t202" style="position:absolute;margin-left:15.55pt;margin-top:1.95pt;width:275.75pt;height:79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" stroked="f">
              <v:textbox inset="10.4pt,5.2pt,10.4pt,5.2pt">
                <w:txbxContent>
                  <w:p w:rsidR="00B03ACF" w:rsidRPr="0036335A" w:rsidRDefault="00B03ACF" w:rsidP="0036335A">
                    <w:pPr>
                      <w:pStyle w:val="Geenafstand"/>
                      <w:overflowPunct w:val="0"/>
                      <w:rPr>
                        <w:sz w:val="32"/>
                        <w:szCs w:val="32"/>
                      </w:rPr>
                    </w:pPr>
                    <w:r w:rsidRPr="0036335A">
                      <w:rPr>
                        <w:rFonts w:ascii="Museo Sans 500" w:eastAsia="Times New Roman" w:hAnsi="Museo Sans 500"/>
                        <w:b/>
                        <w:bCs/>
                        <w:color w:val="C00000"/>
                        <w:kern w:val="24"/>
                        <w:sz w:val="48"/>
                        <w:szCs w:val="32"/>
                      </w:rPr>
                      <w:t>Hervormde gemeente</w:t>
                    </w:r>
                  </w:p>
                  <w:p w:rsidR="00B03ACF" w:rsidRPr="0036335A" w:rsidRDefault="00B03ACF" w:rsidP="0036335A">
                    <w:pPr>
                      <w:pStyle w:val="Geenafstand"/>
                      <w:overflowPunct w:val="0"/>
                      <w:rPr>
                        <w:sz w:val="32"/>
                        <w:szCs w:val="32"/>
                      </w:rPr>
                    </w:pPr>
                    <w:r w:rsidRPr="0036335A">
                      <w:rPr>
                        <w:rFonts w:ascii="Museo Sans 500" w:eastAsia="Times New Roman" w:hAnsi="Museo Sans 500"/>
                        <w:b/>
                        <w:bCs/>
                        <w:color w:val="E98C00"/>
                        <w:kern w:val="24"/>
                        <w:sz w:val="48"/>
                        <w:szCs w:val="32"/>
                      </w:rPr>
                      <w:t>Schelluinen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741F4"/>
    <w:multiLevelType w:val="hybridMultilevel"/>
    <w:tmpl w:val="EA9615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CEE"/>
    <w:rsid w:val="00027772"/>
    <w:rsid w:val="00166235"/>
    <w:rsid w:val="001972AB"/>
    <w:rsid w:val="001F5496"/>
    <w:rsid w:val="0036335A"/>
    <w:rsid w:val="003B5BF5"/>
    <w:rsid w:val="00417FEE"/>
    <w:rsid w:val="00532469"/>
    <w:rsid w:val="00563A43"/>
    <w:rsid w:val="005F6905"/>
    <w:rsid w:val="00600982"/>
    <w:rsid w:val="00653733"/>
    <w:rsid w:val="006F00FB"/>
    <w:rsid w:val="0075766A"/>
    <w:rsid w:val="007E5FB3"/>
    <w:rsid w:val="007F08FC"/>
    <w:rsid w:val="007F58F3"/>
    <w:rsid w:val="008658C0"/>
    <w:rsid w:val="00896368"/>
    <w:rsid w:val="008E35A0"/>
    <w:rsid w:val="009011C7"/>
    <w:rsid w:val="00942801"/>
    <w:rsid w:val="00957ABE"/>
    <w:rsid w:val="00985A23"/>
    <w:rsid w:val="00994F26"/>
    <w:rsid w:val="009B6CF8"/>
    <w:rsid w:val="00A14CEA"/>
    <w:rsid w:val="00A25972"/>
    <w:rsid w:val="00AD5C2E"/>
    <w:rsid w:val="00B03ACF"/>
    <w:rsid w:val="00B33CEE"/>
    <w:rsid w:val="00B64095"/>
    <w:rsid w:val="00BA633D"/>
    <w:rsid w:val="00C42DFD"/>
    <w:rsid w:val="00D66E62"/>
    <w:rsid w:val="00D804CB"/>
    <w:rsid w:val="00E0648C"/>
    <w:rsid w:val="00FC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ED7DC3-5BD7-494B-9FE1-4E4F04C9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33CE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F08FC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1F5496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1F5496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896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96368"/>
  </w:style>
  <w:style w:type="paragraph" w:styleId="Voettekst">
    <w:name w:val="footer"/>
    <w:basedOn w:val="Standaard"/>
    <w:link w:val="VoettekstChar"/>
    <w:uiPriority w:val="99"/>
    <w:unhideWhenUsed/>
    <w:rsid w:val="00896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96368"/>
  </w:style>
  <w:style w:type="paragraph" w:styleId="Ballontekst">
    <w:name w:val="Balloon Text"/>
    <w:basedOn w:val="Standaard"/>
    <w:link w:val="BallontekstChar"/>
    <w:uiPriority w:val="99"/>
    <w:semiHidden/>
    <w:unhideWhenUsed/>
    <w:rsid w:val="00957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A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hervormdschelluinen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OneDrive\Kerkelijk\Huisstijl%20Hervormde%20Gemeente%20Schelluinen\Briefsjabloon%20Hervormde%20Gemeente%20Schelluine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Briefsjabloon Hervormde Gemeente Schelluinen</Template>
  <TotalTime>3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Cora</cp:lastModifiedBy>
  <cp:revision>4</cp:revision>
  <cp:lastPrinted>2019-09-04T15:15:00Z</cp:lastPrinted>
  <dcterms:created xsi:type="dcterms:W3CDTF">2019-09-08T12:28:00Z</dcterms:created>
  <dcterms:modified xsi:type="dcterms:W3CDTF">2019-09-12T04:08:00Z</dcterms:modified>
</cp:coreProperties>
</file>